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7A3" w:rsidRPr="007E68B7" w:rsidRDefault="007E37A3" w:rsidP="00D84134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Authority Record Worksheet </w:t>
      </w:r>
    </w:p>
    <w:p w:rsidR="007E37A3" w:rsidRPr="00D95262" w:rsidRDefault="007E37A3">
      <w:pPr>
        <w:rPr>
          <w:b/>
        </w:rPr>
      </w:pPr>
      <w:r w:rsidRPr="00D95262">
        <w:rPr>
          <w:b/>
        </w:rPr>
        <w:t>Rec stat</w:t>
      </w:r>
      <w:r w:rsidRPr="00D95262">
        <w:rPr>
          <w:b/>
        </w:rPr>
        <w:tab/>
        <w:t>c</w:t>
      </w:r>
      <w:r w:rsidRPr="00D95262">
        <w:rPr>
          <w:b/>
        </w:rPr>
        <w:tab/>
        <w:t>Entered</w:t>
      </w:r>
      <w:r w:rsidRPr="00D95262">
        <w:rPr>
          <w:b/>
        </w:rPr>
        <w:tab/>
      </w:r>
      <w:r w:rsidRPr="00D95262">
        <w:rPr>
          <w:b/>
        </w:rPr>
        <w:tab/>
      </w:r>
      <w:r w:rsidRPr="00D95262">
        <w:rPr>
          <w:b/>
        </w:rPr>
        <w:tab/>
        <w:t>Replaced</w:t>
      </w:r>
    </w:p>
    <w:p w:rsidR="007E37A3" w:rsidRPr="00D95262" w:rsidRDefault="007E37A3">
      <w:pPr>
        <w:rPr>
          <w:b/>
        </w:rPr>
      </w:pPr>
      <w:r w:rsidRPr="00D95262">
        <w:rPr>
          <w:b/>
        </w:rPr>
        <w:t>Type</w:t>
      </w:r>
      <w:r w:rsidRPr="00D95262">
        <w:rPr>
          <w:b/>
        </w:rPr>
        <w:tab/>
      </w:r>
      <w:r w:rsidRPr="00D95262">
        <w:rPr>
          <w:b/>
        </w:rPr>
        <w:tab/>
        <w:t>z</w:t>
      </w:r>
      <w:r w:rsidRPr="00D95262">
        <w:rPr>
          <w:b/>
        </w:rPr>
        <w:tab/>
        <w:t>Upd status</w:t>
      </w:r>
      <w:r w:rsidRPr="00D95262">
        <w:rPr>
          <w:b/>
        </w:rPr>
        <w:tab/>
        <w:t>a</w:t>
      </w:r>
      <w:r w:rsidRPr="00D95262">
        <w:rPr>
          <w:b/>
        </w:rPr>
        <w:tab/>
        <w:t>Enc lvl</w:t>
      </w:r>
      <w:r w:rsidRPr="00D95262">
        <w:rPr>
          <w:b/>
        </w:rPr>
        <w:tab/>
      </w:r>
      <w:r w:rsidRPr="00D95262">
        <w:rPr>
          <w:b/>
        </w:rPr>
        <w:tab/>
        <w:t>n</w:t>
      </w:r>
      <w:r w:rsidRPr="00D95262">
        <w:rPr>
          <w:b/>
        </w:rPr>
        <w:tab/>
        <w:t>Source</w:t>
      </w:r>
    </w:p>
    <w:p w:rsidR="007E37A3" w:rsidRPr="00ED61F1" w:rsidRDefault="007E37A3">
      <w:pPr>
        <w:rPr>
          <w:b/>
        </w:rPr>
      </w:pPr>
      <w:r>
        <w:rPr>
          <w:b/>
        </w:rPr>
        <w:t>Roman</w:t>
      </w:r>
      <w:r>
        <w:rPr>
          <w:b/>
        </w:rPr>
        <w:tab/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Ref status</w:t>
      </w:r>
      <w:r w:rsidRPr="00ED61F1">
        <w:rPr>
          <w:b/>
        </w:rPr>
        <w:tab/>
      </w:r>
      <w:r>
        <w:rPr>
          <w:b/>
        </w:rPr>
        <w:t>_</w:t>
      </w:r>
      <w:r w:rsidRPr="00ED61F1">
        <w:rPr>
          <w:b/>
        </w:rPr>
        <w:tab/>
      </w:r>
      <w:r>
        <w:rPr>
          <w:b/>
        </w:rPr>
        <w:t>Mod rec</w:t>
      </w:r>
      <w:r w:rsidRPr="00ED61F1">
        <w:rPr>
          <w:b/>
        </w:rPr>
        <w:tab/>
      </w:r>
      <w:r>
        <w:rPr>
          <w:b/>
        </w:rPr>
        <w:tab/>
        <w:t>Name use</w:t>
      </w:r>
      <w:r>
        <w:rPr>
          <w:b/>
        </w:rPr>
        <w:tab/>
        <w:t>a</w:t>
      </w:r>
    </w:p>
    <w:p w:rsidR="007E37A3" w:rsidRPr="00ED61F1" w:rsidRDefault="007E37A3">
      <w:pPr>
        <w:rPr>
          <w:b/>
        </w:rPr>
      </w:pPr>
      <w:r>
        <w:rPr>
          <w:b/>
        </w:rPr>
        <w:t>Govt agn</w:t>
      </w:r>
      <w:r>
        <w:rPr>
          <w:b/>
        </w:rPr>
        <w:tab/>
      </w:r>
      <w:r w:rsidRPr="004147FB">
        <w:rPr>
          <w:rFonts w:ascii="Cambria Math" w:hAnsi="Cambria Math" w:cs="Cambria Math"/>
          <w:b/>
        </w:rPr>
        <w:t>∎</w:t>
      </w:r>
      <w:r>
        <w:tab/>
      </w:r>
      <w:r>
        <w:rPr>
          <w:b/>
        </w:rPr>
        <w:t>Auth status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Subj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a</w:t>
      </w:r>
      <w:r>
        <w:rPr>
          <w:b/>
        </w:rPr>
        <w:tab/>
        <w:t>Sub use</w:t>
      </w:r>
      <w:r>
        <w:rPr>
          <w:b/>
        </w:rPr>
        <w:tab/>
      </w:r>
      <w:r>
        <w:rPr>
          <w:b/>
        </w:rPr>
        <w:tab/>
        <w:t>a</w:t>
      </w:r>
    </w:p>
    <w:p w:rsidR="007E37A3" w:rsidRDefault="007E37A3" w:rsidP="00D95262">
      <w:pPr>
        <w:pBdr>
          <w:bottom w:val="single" w:sz="12" w:space="1" w:color="auto"/>
        </w:pBdr>
        <w:rPr>
          <w:b/>
        </w:rPr>
      </w:pPr>
      <w:r>
        <w:rPr>
          <w:b/>
        </w:rPr>
        <w:t>Series</w:t>
      </w:r>
      <w:r w:rsidRPr="00ED61F1">
        <w:rPr>
          <w:b/>
        </w:rPr>
        <w:tab/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  <w:t>Auth/ref</w:t>
      </w:r>
      <w:r w:rsidRPr="00ED61F1">
        <w:rPr>
          <w:b/>
        </w:rPr>
        <w:tab/>
      </w:r>
      <w:r>
        <w:rPr>
          <w:b/>
        </w:rPr>
        <w:t>a</w:t>
      </w:r>
      <w:r w:rsidRPr="00ED61F1">
        <w:rPr>
          <w:b/>
        </w:rPr>
        <w:tab/>
      </w:r>
      <w:r>
        <w:rPr>
          <w:b/>
        </w:rPr>
        <w:t>Geo subd</w:t>
      </w:r>
      <w:r w:rsidRPr="00ED61F1">
        <w:rPr>
          <w:b/>
        </w:rPr>
        <w:tab/>
      </w:r>
      <w:r>
        <w:rPr>
          <w:b/>
        </w:rPr>
        <w:t>n</w:t>
      </w:r>
      <w:r>
        <w:rPr>
          <w:b/>
        </w:rPr>
        <w:tab/>
        <w:t>Ser use</w:t>
      </w:r>
      <w:r>
        <w:rPr>
          <w:b/>
        </w:rPr>
        <w:tab/>
      </w:r>
      <w:r>
        <w:rPr>
          <w:b/>
        </w:rPr>
        <w:tab/>
        <w:t>b</w:t>
      </w:r>
    </w:p>
    <w:p w:rsidR="007E37A3" w:rsidRPr="00D95262" w:rsidRDefault="007E37A3" w:rsidP="00D95262">
      <w:pPr>
        <w:pBdr>
          <w:bottom w:val="single" w:sz="12" w:space="1" w:color="auto"/>
        </w:pBdr>
        <w:rPr>
          <w:b/>
          <w:i/>
          <w:iCs/>
        </w:rPr>
      </w:pPr>
      <w:r>
        <w:rPr>
          <w:b/>
        </w:rPr>
        <w:t>Ser num</w:t>
      </w:r>
      <w:r>
        <w:rPr>
          <w:b/>
        </w:rPr>
        <w:tab/>
        <w:t>n</w:t>
      </w:r>
      <w:r>
        <w:rPr>
          <w:b/>
        </w:rPr>
        <w:tab/>
        <w:t>Name</w:t>
      </w:r>
      <w:r>
        <w:rPr>
          <w:b/>
        </w:rPr>
        <w:tab/>
      </w:r>
      <w:r>
        <w:rPr>
          <w:b/>
        </w:rPr>
        <w:tab/>
        <w:t>_</w:t>
      </w:r>
      <w:bookmarkStart w:id="0" w:name="_GoBack"/>
      <w:bookmarkEnd w:id="0"/>
      <w:r>
        <w:rPr>
          <w:b/>
        </w:rPr>
        <w:tab/>
        <w:t>Subdiv tp</w:t>
      </w:r>
      <w:r>
        <w:rPr>
          <w:b/>
        </w:rPr>
        <w:tab/>
        <w:t>n</w:t>
      </w:r>
      <w:r>
        <w:rPr>
          <w:b/>
        </w:rPr>
        <w:tab/>
      </w:r>
      <w:r w:rsidRPr="00D95262">
        <w:rPr>
          <w:b/>
          <w:i/>
          <w:iCs/>
        </w:rPr>
        <w:t>Rules</w:t>
      </w:r>
      <w:r w:rsidRPr="00D95262">
        <w:rPr>
          <w:b/>
          <w:i/>
          <w:iCs/>
        </w:rPr>
        <w:tab/>
      </w:r>
      <w:r w:rsidRPr="00D95262">
        <w:rPr>
          <w:b/>
          <w:i/>
          <w:iCs/>
        </w:rPr>
        <w:tab/>
        <w:t>z</w:t>
      </w:r>
    </w:p>
    <w:p w:rsidR="007E37A3" w:rsidRPr="00ED61F1" w:rsidRDefault="007E37A3">
      <w:pPr>
        <w:rPr>
          <w:b/>
        </w:rPr>
      </w:pPr>
      <w:r w:rsidRPr="00ED61F1">
        <w:rPr>
          <w:b/>
        </w:rPr>
        <w:t>010</w:t>
      </w:r>
    </w:p>
    <w:p w:rsidR="007E37A3" w:rsidRPr="00ED61F1" w:rsidRDefault="007E37A3">
      <w:pPr>
        <w:rPr>
          <w:b/>
        </w:rPr>
      </w:pPr>
      <w:r w:rsidRPr="00ED61F1">
        <w:rPr>
          <w:b/>
        </w:rPr>
        <w:t>040</w:t>
      </w:r>
    </w:p>
    <w:p w:rsidR="007E37A3" w:rsidRDefault="007E37A3">
      <w:pPr>
        <w:rPr>
          <w:b/>
        </w:rPr>
      </w:pPr>
      <w:r>
        <w:rPr>
          <w:b/>
        </w:rPr>
        <w:t>046</w:t>
      </w:r>
    </w:p>
    <w:p w:rsidR="007E37A3" w:rsidRPr="00ED61F1" w:rsidRDefault="007E37A3">
      <w:pPr>
        <w:rPr>
          <w:b/>
        </w:rPr>
      </w:pPr>
    </w:p>
    <w:p w:rsidR="007E37A3" w:rsidRPr="00ED61F1" w:rsidRDefault="007E37A3">
      <w:pPr>
        <w:rPr>
          <w:b/>
        </w:rPr>
      </w:pPr>
      <w:r w:rsidRPr="00ED61F1">
        <w:rPr>
          <w:b/>
        </w:rPr>
        <w:t>1_____   _____</w:t>
      </w:r>
      <w:r w:rsidRPr="00ED61F1">
        <w:rPr>
          <w:b/>
        </w:rPr>
        <w:tab/>
      </w:r>
    </w:p>
    <w:p w:rsidR="007E37A3" w:rsidRDefault="007E37A3">
      <w:pPr>
        <w:rPr>
          <w:b/>
        </w:rPr>
      </w:pPr>
    </w:p>
    <w:p w:rsidR="007E37A3" w:rsidRDefault="007E37A3">
      <w:pPr>
        <w:rPr>
          <w:b/>
        </w:rPr>
      </w:pPr>
      <w:r>
        <w:rPr>
          <w:b/>
        </w:rPr>
        <w:t>3_____   _____</w:t>
      </w:r>
    </w:p>
    <w:p w:rsidR="007E37A3" w:rsidRPr="00ED61F1" w:rsidRDefault="007E37A3">
      <w:pPr>
        <w:rPr>
          <w:b/>
        </w:rPr>
      </w:pPr>
      <w:r>
        <w:rPr>
          <w:b/>
        </w:rPr>
        <w:t>3_____   _____</w:t>
      </w:r>
    </w:p>
    <w:p w:rsidR="007E37A3" w:rsidRDefault="007E37A3">
      <w:pPr>
        <w:rPr>
          <w:b/>
        </w:rPr>
      </w:pPr>
      <w:r>
        <w:rPr>
          <w:b/>
        </w:rPr>
        <w:t>3_____   _____</w:t>
      </w:r>
    </w:p>
    <w:p w:rsidR="007E37A3" w:rsidRDefault="007E37A3" w:rsidP="00CF107B">
      <w:pPr>
        <w:rPr>
          <w:b/>
        </w:rPr>
      </w:pPr>
      <w:r>
        <w:rPr>
          <w:b/>
        </w:rPr>
        <w:t>3_____   _____</w:t>
      </w:r>
    </w:p>
    <w:p w:rsidR="007E37A3" w:rsidRDefault="007E37A3">
      <w:pPr>
        <w:rPr>
          <w:b/>
        </w:rPr>
      </w:pPr>
    </w:p>
    <w:p w:rsidR="007E37A3" w:rsidRDefault="007E37A3">
      <w:pPr>
        <w:rPr>
          <w:b/>
        </w:rPr>
      </w:pPr>
      <w:r>
        <w:rPr>
          <w:b/>
        </w:rPr>
        <w:t>4_____   _____</w:t>
      </w:r>
    </w:p>
    <w:p w:rsidR="007E37A3" w:rsidRDefault="007E37A3">
      <w:pPr>
        <w:rPr>
          <w:b/>
        </w:rPr>
      </w:pPr>
      <w:r>
        <w:rPr>
          <w:b/>
        </w:rPr>
        <w:t>4_____   _____</w:t>
      </w:r>
    </w:p>
    <w:p w:rsidR="007E37A3" w:rsidRDefault="007E37A3">
      <w:pPr>
        <w:rPr>
          <w:b/>
        </w:rPr>
      </w:pPr>
      <w:r>
        <w:rPr>
          <w:b/>
        </w:rPr>
        <w:t>4_____   _____</w:t>
      </w:r>
    </w:p>
    <w:p w:rsidR="007E37A3" w:rsidRDefault="007E37A3">
      <w:pPr>
        <w:rPr>
          <w:b/>
        </w:rPr>
      </w:pPr>
    </w:p>
    <w:p w:rsidR="007E37A3" w:rsidRDefault="007E37A3">
      <w:pPr>
        <w:rPr>
          <w:b/>
        </w:rPr>
      </w:pPr>
      <w:r>
        <w:rPr>
          <w:b/>
        </w:rPr>
        <w:t>5_____  _____</w:t>
      </w:r>
    </w:p>
    <w:p w:rsidR="007E37A3" w:rsidRDefault="007E37A3">
      <w:pPr>
        <w:rPr>
          <w:b/>
        </w:rPr>
      </w:pPr>
    </w:p>
    <w:p w:rsidR="007E37A3" w:rsidRDefault="007E37A3">
      <w:pPr>
        <w:rPr>
          <w:b/>
        </w:rPr>
      </w:pPr>
      <w:r>
        <w:rPr>
          <w:b/>
        </w:rPr>
        <w:t>670</w:t>
      </w:r>
    </w:p>
    <w:p w:rsidR="007E37A3" w:rsidRDefault="007E37A3">
      <w:pPr>
        <w:rPr>
          <w:b/>
        </w:rPr>
      </w:pPr>
    </w:p>
    <w:p w:rsidR="007E37A3" w:rsidRDefault="007E37A3">
      <w:pPr>
        <w:rPr>
          <w:b/>
        </w:rPr>
      </w:pPr>
      <w:r>
        <w:rPr>
          <w:b/>
        </w:rPr>
        <w:t>670</w:t>
      </w:r>
    </w:p>
    <w:p w:rsidR="007E37A3" w:rsidRPr="00ED61F1" w:rsidRDefault="007E37A3">
      <w:pPr>
        <w:rPr>
          <w:b/>
        </w:rPr>
      </w:pPr>
    </w:p>
    <w:sectPr w:rsidR="007E37A3" w:rsidRPr="00ED61F1" w:rsidSect="00ED61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??¨¬?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7E77"/>
    <w:rsid w:val="000567F4"/>
    <w:rsid w:val="000A46E2"/>
    <w:rsid w:val="001D03A8"/>
    <w:rsid w:val="003D1A26"/>
    <w:rsid w:val="004147FB"/>
    <w:rsid w:val="00456F69"/>
    <w:rsid w:val="00556131"/>
    <w:rsid w:val="007A0E52"/>
    <w:rsid w:val="007E37A3"/>
    <w:rsid w:val="007E68B7"/>
    <w:rsid w:val="00823E20"/>
    <w:rsid w:val="008744EB"/>
    <w:rsid w:val="008F75E9"/>
    <w:rsid w:val="009E71EC"/>
    <w:rsid w:val="00B4519B"/>
    <w:rsid w:val="00CA25F3"/>
    <w:rsid w:val="00CF107B"/>
    <w:rsid w:val="00D84134"/>
    <w:rsid w:val="00D95262"/>
    <w:rsid w:val="00DC5AC5"/>
    <w:rsid w:val="00ED61F1"/>
    <w:rsid w:val="00EE7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Arial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AC5"/>
    <w:pPr>
      <w:spacing w:after="200" w:line="276" w:lineRule="auto"/>
    </w:pPr>
    <w:rPr>
      <w:lang w:eastAsia="en-US" w:bidi="he-I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63</Words>
  <Characters>364</Characters>
  <Application>Microsoft Office Outlook</Application>
  <DocSecurity>0</DocSecurity>
  <Lines>0</Lines>
  <Paragraphs>0</Paragraphs>
  <ScaleCrop>false</ScaleCrop>
  <Company>BYU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Authority Record Worksheet </dc:title>
  <dc:subject/>
  <dc:creator>jbw7</dc:creator>
  <cp:keywords/>
  <dc:description/>
  <cp:lastModifiedBy>pfrank</cp:lastModifiedBy>
  <cp:revision>2</cp:revision>
  <cp:lastPrinted>2011-03-23T19:00:00Z</cp:lastPrinted>
  <dcterms:created xsi:type="dcterms:W3CDTF">2013-05-29T21:20:00Z</dcterms:created>
  <dcterms:modified xsi:type="dcterms:W3CDTF">2013-05-29T21:20:00Z</dcterms:modified>
</cp:coreProperties>
</file>